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DED" w:rsidRPr="00AD34B7" w:rsidRDefault="008B4DED" w:rsidP="00884DD6">
      <w:pPr>
        <w:widowControl/>
        <w:jc w:val="center"/>
        <w:rPr>
          <w:rFonts w:ascii="宋体" w:cs="宋体"/>
          <w:b/>
          <w:color w:val="000000"/>
          <w:kern w:val="0"/>
          <w:sz w:val="36"/>
          <w:szCs w:val="36"/>
        </w:rPr>
      </w:pPr>
      <w:r w:rsidRPr="00AD34B7">
        <w:rPr>
          <w:rFonts w:ascii="宋体" w:hAnsi="宋体" w:cs="宋体" w:hint="eastAsia"/>
          <w:b/>
          <w:color w:val="000000"/>
          <w:kern w:val="0"/>
          <w:sz w:val="36"/>
          <w:szCs w:val="36"/>
        </w:rPr>
        <w:t>中国银行综合座席</w:t>
      </w:r>
    </w:p>
    <w:p w:rsidR="008B4DED" w:rsidRPr="00AD34B7" w:rsidRDefault="008B4DED" w:rsidP="00884DD6">
      <w:pPr>
        <w:widowControl/>
        <w:jc w:val="center"/>
        <w:rPr>
          <w:rFonts w:ascii="宋体" w:cs="宋体"/>
          <w:color w:val="000000"/>
          <w:kern w:val="0"/>
          <w:sz w:val="24"/>
          <w:szCs w:val="24"/>
        </w:rPr>
      </w:pP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一、任职要求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/>
          <w:color w:val="000000"/>
          <w:kern w:val="0"/>
          <w:sz w:val="28"/>
          <w:szCs w:val="28"/>
        </w:rPr>
        <w:t>1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、学历：国家承认大专以上学历（本科以上优先考虑）。</w:t>
      </w:r>
      <w:r w:rsidRPr="00AD34B7">
        <w:rPr>
          <w:rFonts w:ascii="宋体" w:cs="宋体"/>
          <w:color w:val="000000"/>
          <w:kern w:val="0"/>
          <w:sz w:val="28"/>
          <w:szCs w:val="28"/>
        </w:rPr>
        <w:t> 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/>
          <w:color w:val="000000"/>
          <w:kern w:val="0"/>
          <w:sz w:val="28"/>
          <w:szCs w:val="28"/>
        </w:rPr>
        <w:t>2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、专业：不限专业，金融类、财务会计类优先。</w:t>
      </w:r>
      <w:r w:rsidRPr="00AD34B7">
        <w:rPr>
          <w:rFonts w:ascii="宋体" w:cs="宋体"/>
          <w:color w:val="000000"/>
          <w:kern w:val="0"/>
          <w:sz w:val="28"/>
          <w:szCs w:val="28"/>
        </w:rPr>
        <w:t> </w:t>
      </w:r>
    </w:p>
    <w:p w:rsidR="008B4DED" w:rsidRPr="00AD34B7" w:rsidRDefault="008B4DED" w:rsidP="004F7EA3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/>
          <w:color w:val="000000"/>
          <w:kern w:val="0"/>
          <w:sz w:val="28"/>
          <w:szCs w:val="28"/>
        </w:rPr>
        <w:t>3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、熟练使用计算机办公软件。</w:t>
      </w:r>
      <w:r w:rsidRPr="00AD34B7">
        <w:rPr>
          <w:rFonts w:ascii="宋体" w:cs="宋体"/>
          <w:color w:val="000000"/>
          <w:kern w:val="0"/>
          <w:sz w:val="28"/>
          <w:szCs w:val="28"/>
        </w:rPr>
        <w:t>  </w:t>
      </w:r>
    </w:p>
    <w:p w:rsidR="008B4DED" w:rsidRPr="00AD34B7" w:rsidRDefault="008B4DED" w:rsidP="004F7EA3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/>
          <w:color w:val="000000"/>
          <w:kern w:val="0"/>
          <w:sz w:val="28"/>
          <w:szCs w:val="28"/>
        </w:rPr>
        <w:t>4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、普通话标准，良好的语言表达能力及理解能力。</w:t>
      </w:r>
      <w:r w:rsidRPr="00AD34B7">
        <w:rPr>
          <w:rFonts w:ascii="宋体" w:cs="宋体"/>
          <w:color w:val="000000"/>
          <w:kern w:val="0"/>
          <w:sz w:val="28"/>
          <w:szCs w:val="28"/>
        </w:rPr>
        <w:t> </w:t>
      </w:r>
    </w:p>
    <w:p w:rsidR="008B4DED" w:rsidRPr="00AD34B7" w:rsidRDefault="008B4DED" w:rsidP="00884DD6">
      <w:pPr>
        <w:widowControl/>
        <w:jc w:val="left"/>
        <w:rPr>
          <w:rFonts w:ascii="宋体" w:cs="宋体"/>
          <w:b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二、薪资福利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/>
          <w:color w:val="000000"/>
          <w:kern w:val="0"/>
          <w:sz w:val="28"/>
          <w:szCs w:val="28"/>
        </w:rPr>
        <w:t>1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、六险一金：（社保包括养老、医疗、失业、工伤、生育保险）、住房公积金、员工补充医疗（工作满一年开始享受每年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1800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元医疗报销）内部福利（餐补、交通补贴、过节费、电影券、员工生日会）、带薪年休假，每年定期体检。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/>
          <w:color w:val="000000"/>
          <w:kern w:val="0"/>
          <w:sz w:val="28"/>
          <w:szCs w:val="28"/>
        </w:rPr>
        <w:t>2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、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(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基本工资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4011+560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餐补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+500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交补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)+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过节费（年发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7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次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600-1000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不等）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+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绩效奖金（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1000-2500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）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+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年终奖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(2</w:t>
      </w:r>
      <w:r w:rsidRPr="00AD34B7">
        <w:rPr>
          <w:rFonts w:ascii="宋体" w:cs="宋体"/>
          <w:color w:val="000000"/>
          <w:kern w:val="0"/>
          <w:sz w:val="28"/>
          <w:szCs w:val="28"/>
        </w:rPr>
        <w:t>-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6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个月工资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)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≈税后年薪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6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～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9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万，月薪大概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5071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元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/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月，年薪递增。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/>
          <w:color w:val="000000"/>
          <w:kern w:val="0"/>
          <w:sz w:val="28"/>
          <w:szCs w:val="28"/>
        </w:rPr>
        <w:t>3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、试用期以培训为主薪资为转正后薪资的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80%</w:t>
      </w:r>
    </w:p>
    <w:p w:rsidR="008B4DED" w:rsidRPr="00AD34B7" w:rsidRDefault="008B4DED" w:rsidP="00884DD6">
      <w:pPr>
        <w:widowControl/>
        <w:jc w:val="left"/>
        <w:rPr>
          <w:rFonts w:ascii="宋体" w:cs="宋体"/>
          <w:b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三、工作时间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上五休二，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7*24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小时倒班制。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四、合同性质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直签合同，首签三年，期满合格可续签，晋升制度完善。</w:t>
      </w:r>
    </w:p>
    <w:p w:rsidR="008B4DED" w:rsidRPr="00AD34B7" w:rsidRDefault="008B4DED" w:rsidP="00884DD6">
      <w:pPr>
        <w:widowControl/>
        <w:jc w:val="left"/>
        <w:rPr>
          <w:rFonts w:ascii="宋体" w:cs="宋体"/>
          <w:b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五、工作环境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公司办公楼内设有食堂、健身房、淋浴室、医务室（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309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医院驻点）、理发室等。</w:t>
      </w:r>
    </w:p>
    <w:p w:rsidR="008B4DED" w:rsidRPr="00AD34B7" w:rsidRDefault="008B4DED" w:rsidP="00884DD6">
      <w:pPr>
        <w:widowControl/>
        <w:jc w:val="left"/>
        <w:rPr>
          <w:rFonts w:ascii="宋体" w:cs="宋体"/>
          <w:b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六、晋升制度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/>
          <w:color w:val="000000"/>
          <w:kern w:val="0"/>
          <w:sz w:val="28"/>
          <w:szCs w:val="28"/>
        </w:rPr>
        <w:t>1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、四类职业发展通道：初级客服</w:t>
      </w:r>
      <w:r w:rsidRPr="00AD34B7">
        <w:rPr>
          <w:rFonts w:ascii="宋体" w:cs="宋体"/>
          <w:color w:val="000000"/>
          <w:kern w:val="0"/>
          <w:sz w:val="28"/>
          <w:szCs w:val="28"/>
        </w:rPr>
        <w:t>--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中级客服</w:t>
      </w:r>
      <w:r w:rsidRPr="00AD34B7">
        <w:rPr>
          <w:rFonts w:ascii="宋体" w:cs="宋体"/>
          <w:color w:val="000000"/>
          <w:kern w:val="0"/>
          <w:sz w:val="28"/>
          <w:szCs w:val="28"/>
        </w:rPr>
        <w:t>--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高级客服</w:t>
      </w:r>
      <w:r w:rsidRPr="00AD34B7">
        <w:rPr>
          <w:rFonts w:ascii="宋体" w:cs="宋体"/>
          <w:color w:val="000000"/>
          <w:kern w:val="0"/>
          <w:sz w:val="28"/>
          <w:szCs w:val="28"/>
        </w:rPr>
        <w:t>--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小组长</w:t>
      </w:r>
      <w:r w:rsidRPr="00AD34B7">
        <w:rPr>
          <w:rFonts w:ascii="宋体" w:cs="宋体"/>
          <w:color w:val="000000"/>
          <w:kern w:val="0"/>
          <w:sz w:val="28"/>
          <w:szCs w:val="28"/>
        </w:rPr>
        <w:t>--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大组长</w:t>
      </w:r>
      <w:r w:rsidRPr="00AD34B7">
        <w:rPr>
          <w:rFonts w:ascii="宋体" w:cs="宋体"/>
          <w:color w:val="000000"/>
          <w:kern w:val="0"/>
          <w:sz w:val="28"/>
          <w:szCs w:val="28"/>
        </w:rPr>
        <w:t>--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客服助理经理</w:t>
      </w:r>
      <w:r w:rsidRPr="00AD34B7">
        <w:rPr>
          <w:rFonts w:ascii="宋体" w:cs="宋体"/>
          <w:color w:val="000000"/>
          <w:kern w:val="0"/>
          <w:sz w:val="28"/>
          <w:szCs w:val="28"/>
        </w:rPr>
        <w:t>--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客服经理</w:t>
      </w:r>
      <w:r w:rsidRPr="00AD34B7">
        <w:rPr>
          <w:rFonts w:ascii="宋体" w:cs="宋体"/>
          <w:color w:val="000000"/>
          <w:kern w:val="0"/>
          <w:sz w:val="28"/>
          <w:szCs w:val="28"/>
        </w:rPr>
        <w:t>--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高级客服经理</w:t>
      </w:r>
      <w:r w:rsidRPr="00AD34B7">
        <w:rPr>
          <w:rFonts w:ascii="宋体" w:cs="宋体"/>
          <w:color w:val="000000"/>
          <w:kern w:val="0"/>
          <w:sz w:val="28"/>
          <w:szCs w:val="28"/>
        </w:rPr>
        <w:t>--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客服总监。</w:t>
      </w:r>
    </w:p>
    <w:p w:rsidR="008B4DED" w:rsidRPr="00AD34B7" w:rsidRDefault="008B4DED" w:rsidP="00884DD6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/>
          <w:color w:val="000000"/>
          <w:kern w:val="0"/>
          <w:sz w:val="28"/>
          <w:szCs w:val="28"/>
        </w:rPr>
        <w:t>2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、专业的培养计划：完善的培训课程体系，从业务技能技巧、管理水平、个人能力素质提升等方面为员工搭建良好的学习平台。</w:t>
      </w:r>
    </w:p>
    <w:p w:rsidR="008B4DED" w:rsidRPr="00AD34B7" w:rsidRDefault="008B4DED" w:rsidP="00884DD6">
      <w:pPr>
        <w:widowControl/>
        <w:jc w:val="left"/>
        <w:rPr>
          <w:rFonts w:ascii="宋体" w:cs="宋体"/>
          <w:b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七、面试须知</w:t>
      </w:r>
    </w:p>
    <w:p w:rsidR="008B4DED" w:rsidRPr="00AD34B7" w:rsidRDefault="008B4DED" w:rsidP="0099238F">
      <w:pPr>
        <w:widowControl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面试时请务必携带身份证原件、学历复印件、登陆学信网打印学历认证证明及个人纸质版简历</w:t>
      </w:r>
      <w:r w:rsidRPr="00AD34B7">
        <w:rPr>
          <w:rFonts w:ascii="宋体" w:hAnsi="宋体" w:cs="宋体"/>
          <w:color w:val="000000"/>
          <w:kern w:val="0"/>
          <w:sz w:val="28"/>
          <w:szCs w:val="28"/>
        </w:rPr>
        <w:t>4</w:t>
      </w:r>
      <w:r w:rsidRPr="00AD34B7">
        <w:rPr>
          <w:rFonts w:ascii="宋体" w:hAnsi="宋体" w:cs="宋体" w:hint="eastAsia"/>
          <w:color w:val="000000"/>
          <w:kern w:val="0"/>
          <w:sz w:val="28"/>
          <w:szCs w:val="28"/>
        </w:rPr>
        <w:t>份</w:t>
      </w:r>
    </w:p>
    <w:p w:rsidR="008B4DED" w:rsidRPr="00AD34B7" w:rsidRDefault="008B4DED" w:rsidP="00AD34B7">
      <w:pPr>
        <w:widowControl/>
        <w:ind w:leftChars="100" w:left="31680"/>
        <w:jc w:val="center"/>
        <w:rPr>
          <w:bCs/>
          <w:noProof/>
          <w:color w:val="000000"/>
          <w:sz w:val="28"/>
          <w:szCs w:val="28"/>
          <w:shd w:val="clear" w:color="auto" w:fill="FFFFFF"/>
        </w:rPr>
      </w:pPr>
      <w:r w:rsidRPr="00AD34B7">
        <w:rPr>
          <w:noProof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i1027" type="#_x0000_t75" style="width:207pt;height:286.5pt;visibility:visible">
            <v:imagedata r:id="rId7" o:title=""/>
          </v:shape>
        </w:pict>
      </w:r>
      <w:r w:rsidRPr="00AD34B7">
        <w:rPr>
          <w:noProof/>
          <w:color w:val="000000"/>
          <w:sz w:val="28"/>
          <w:szCs w:val="28"/>
          <w:shd w:val="clear" w:color="auto" w:fill="FFFFFF"/>
        </w:rPr>
        <w:pict>
          <v:shape id="图片 9" o:spid="_x0000_i1028" type="#_x0000_t75" style="width:206.25pt;height:285.75pt;visibility:visible">
            <v:imagedata r:id="rId8" o:title=""/>
          </v:shape>
        </w:pict>
      </w:r>
    </w:p>
    <w:p w:rsidR="008B4DED" w:rsidRPr="00AD34B7" w:rsidRDefault="008B4DED" w:rsidP="00AD34B7">
      <w:pPr>
        <w:widowControl/>
        <w:ind w:leftChars="100" w:left="31680"/>
        <w:jc w:val="center"/>
        <w:rPr>
          <w:bCs/>
          <w:noProof/>
          <w:color w:val="000000"/>
          <w:sz w:val="28"/>
          <w:szCs w:val="28"/>
          <w:shd w:val="clear" w:color="auto" w:fill="FFFFFF"/>
        </w:rPr>
      </w:pPr>
    </w:p>
    <w:p w:rsidR="008B4DED" w:rsidRPr="00AD34B7" w:rsidRDefault="008B4DED" w:rsidP="00AD34B7">
      <w:pPr>
        <w:widowControl/>
        <w:ind w:leftChars="100" w:left="31680"/>
        <w:jc w:val="center"/>
        <w:rPr>
          <w:bCs/>
          <w:noProof/>
          <w:color w:val="000000"/>
          <w:sz w:val="28"/>
          <w:szCs w:val="28"/>
          <w:shd w:val="clear" w:color="auto" w:fill="FFFFFF"/>
        </w:rPr>
      </w:pPr>
      <w:r w:rsidRPr="00AD34B7">
        <w:rPr>
          <w:noProof/>
          <w:color w:val="000000"/>
          <w:sz w:val="28"/>
          <w:szCs w:val="28"/>
          <w:shd w:val="clear" w:color="auto" w:fill="FFFFFF"/>
        </w:rPr>
        <w:pict>
          <v:shape id="图片 10" o:spid="_x0000_i1029" type="#_x0000_t75" style="width:226.5pt;height:302.25pt;visibility:visible">
            <v:imagedata r:id="rId9" o:title=""/>
          </v:shape>
        </w:pict>
      </w:r>
      <w:r w:rsidRPr="00AD34B7">
        <w:rPr>
          <w:noProof/>
          <w:color w:val="000000"/>
          <w:sz w:val="28"/>
          <w:szCs w:val="28"/>
          <w:shd w:val="clear" w:color="auto" w:fill="FFFFFF"/>
        </w:rPr>
        <w:pict>
          <v:shape id="图片 11" o:spid="_x0000_i1030" type="#_x0000_t75" style="width:226.5pt;height:302.25pt;visibility:visible">
            <v:imagedata r:id="rId10" o:title=""/>
          </v:shape>
        </w:pict>
      </w:r>
    </w:p>
    <w:p w:rsidR="008B4DED" w:rsidRPr="00AD34B7" w:rsidRDefault="008B4DED" w:rsidP="00EF1EF7">
      <w:pPr>
        <w:widowControl/>
        <w:ind w:leftChars="100" w:left="31680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AD34B7">
        <w:rPr>
          <w:noProof/>
          <w:color w:val="000000"/>
          <w:sz w:val="28"/>
          <w:szCs w:val="28"/>
          <w:shd w:val="clear" w:color="auto" w:fill="FFFFFF"/>
        </w:rPr>
        <w:pict>
          <v:shape id="图片 1" o:spid="_x0000_i1031" type="#_x0000_t75" style="width:225pt;height:150pt;visibility:visible">
            <v:imagedata r:id="rId11" o:title=""/>
          </v:shape>
        </w:pict>
      </w:r>
      <w:r w:rsidRPr="00AD34B7">
        <w:rPr>
          <w:noProof/>
          <w:color w:val="000000"/>
          <w:sz w:val="28"/>
          <w:szCs w:val="28"/>
          <w:shd w:val="clear" w:color="auto" w:fill="FFFFFF"/>
        </w:rPr>
        <w:pict>
          <v:shape id="图片 2" o:spid="_x0000_i1032" type="#_x0000_t75" style="width:224.25pt;height:149.25pt;visibility:visible">
            <v:imagedata r:id="rId12" o:title=""/>
          </v:shape>
        </w:pict>
      </w:r>
    </w:p>
    <w:sectPr w:rsidR="008B4DED" w:rsidRPr="00AD34B7" w:rsidSect="00F40722">
      <w:headerReference w:type="default" r:id="rId13"/>
      <w:footerReference w:type="default" r:id="rId14"/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DED" w:rsidRDefault="008B4DED" w:rsidP="00B310A1">
      <w:r>
        <w:separator/>
      </w:r>
    </w:p>
  </w:endnote>
  <w:endnote w:type="continuationSeparator" w:id="1">
    <w:p w:rsidR="008B4DED" w:rsidRDefault="008B4DED" w:rsidP="00B310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DED" w:rsidRPr="00665301" w:rsidRDefault="008B4DED" w:rsidP="000B0CEB">
    <w:pPr>
      <w:pStyle w:val="Footer"/>
      <w:rPr>
        <w:sz w:val="21"/>
        <w:szCs w:val="21"/>
      </w:rPr>
    </w:pPr>
    <w:r w:rsidRPr="00665301">
      <w:rPr>
        <w:rFonts w:hint="eastAsia"/>
        <w:sz w:val="21"/>
        <w:szCs w:val="21"/>
        <w:lang w:val="zh-CN"/>
      </w:rPr>
      <w:t>公司网址：</w:t>
    </w:r>
    <w:r>
      <w:rPr>
        <w:noProof/>
      </w:rPr>
      <w:pict>
        <v:rect id="矩形 40" o:spid="_x0000_s2050" style="position:absolute;margin-left:0;margin-top:0;width:562.65pt;height:797.1pt;z-index:251662336;visibility:visible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" filled="f" strokecolor="#938953" strokeweight="2pt">
          <w10:wrap anchorx="page" anchory="page"/>
        </v:rect>
      </w:pict>
    </w:r>
    <w:hyperlink r:id="rId1" w:history="1">
      <w:r w:rsidRPr="00665301">
        <w:rPr>
          <w:rStyle w:val="Hyperlink"/>
          <w:color w:val="auto"/>
          <w:sz w:val="21"/>
          <w:szCs w:val="21"/>
          <w:lang w:val="zh-CN"/>
        </w:rPr>
        <w:t>http://www.cnaibang.com</w:t>
      </w:r>
    </w:hyperlink>
    <w:r w:rsidRPr="00665301">
      <w:rPr>
        <w:rFonts w:hint="eastAsia"/>
        <w:sz w:val="21"/>
        <w:szCs w:val="21"/>
        <w:lang w:val="zh-CN"/>
      </w:rPr>
      <w:t>电话：</w:t>
    </w:r>
    <w:r w:rsidRPr="00665301">
      <w:rPr>
        <w:sz w:val="21"/>
        <w:szCs w:val="21"/>
        <w:lang w:val="zh-CN"/>
      </w:rPr>
      <w:t>0534-8</w:t>
    </w:r>
    <w:r>
      <w:rPr>
        <w:sz w:val="21"/>
        <w:szCs w:val="21"/>
        <w:lang w:val="zh-CN"/>
      </w:rPr>
      <w:t>982898</w:t>
    </w:r>
    <w:r w:rsidRPr="00665301">
      <w:rPr>
        <w:sz w:val="21"/>
        <w:szCs w:val="21"/>
        <w:lang w:val="zh-CN"/>
      </w:rPr>
      <w:t>1890534</w:t>
    </w:r>
    <w:r>
      <w:rPr>
        <w:sz w:val="21"/>
        <w:szCs w:val="21"/>
        <w:lang w:val="zh-CN"/>
      </w:rPr>
      <w:t>2488</w:t>
    </w:r>
    <w:bookmarkStart w:id="0" w:name="_GoBack"/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DED" w:rsidRDefault="008B4DED" w:rsidP="00B310A1">
      <w:r>
        <w:separator/>
      </w:r>
    </w:p>
  </w:footnote>
  <w:footnote w:type="continuationSeparator" w:id="1">
    <w:p w:rsidR="008B4DED" w:rsidRDefault="008B4DED" w:rsidP="00B310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DED" w:rsidRDefault="008B4DED" w:rsidP="00505237">
    <w:pPr>
      <w:pStyle w:val="Header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2049" type="#_x0000_t202" style="position:absolute;margin-left:84.2pt;margin-top:.2pt;width:356.25pt;height:5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" filled="f" stroked="f" strokeweight=".5pt">
          <v:textbox>
            <w:txbxContent>
              <w:p w:rsidR="008B4DED" w:rsidRPr="00F40722" w:rsidRDefault="008B4DED" w:rsidP="00F40722">
                <w:pPr>
                  <w:jc w:val="center"/>
                  <w:rPr>
                    <w:b/>
                    <w:sz w:val="44"/>
                    <w:szCs w:val="44"/>
                  </w:rPr>
                </w:pPr>
                <w:r w:rsidRPr="00F40722">
                  <w:rPr>
                    <w:rFonts w:hint="eastAsia"/>
                    <w:b/>
                    <w:sz w:val="44"/>
                    <w:szCs w:val="44"/>
                  </w:rPr>
                  <w:t>德州爱邦人力资源服务有限公司</w:t>
                </w:r>
              </w:p>
              <w:p w:rsidR="008B4DED" w:rsidRPr="00F40722" w:rsidRDefault="008B4DED" w:rsidP="00F40722">
                <w:pPr>
                  <w:jc w:val="center"/>
                  <w:rPr>
                    <w:sz w:val="28"/>
                    <w:szCs w:val="28"/>
                  </w:rPr>
                </w:pPr>
                <w:r w:rsidRPr="00F40722">
                  <w:rPr>
                    <w:sz w:val="28"/>
                    <w:szCs w:val="28"/>
                  </w:rPr>
                  <w:t>DezhouAiBang Human Resource CO.,LTD</w:t>
                </w:r>
              </w:p>
            </w:txbxContent>
          </v:textbox>
        </v:shape>
      </w:pict>
    </w:r>
    <w:r w:rsidRPr="00E57A5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3" o:spid="_x0000_i1026" type="#_x0000_t75" style="width:54pt;height:57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2088"/>
    <w:multiLevelType w:val="hybridMultilevel"/>
    <w:tmpl w:val="33861F68"/>
    <w:lvl w:ilvl="0" w:tplc="895E6C46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6874"/>
    <w:rsid w:val="00014D82"/>
    <w:rsid w:val="0001540C"/>
    <w:rsid w:val="000451F3"/>
    <w:rsid w:val="00053263"/>
    <w:rsid w:val="00083228"/>
    <w:rsid w:val="000A27FF"/>
    <w:rsid w:val="000B0CEB"/>
    <w:rsid w:val="000B5972"/>
    <w:rsid w:val="000C6386"/>
    <w:rsid w:val="000F6A9D"/>
    <w:rsid w:val="00102F34"/>
    <w:rsid w:val="001400AA"/>
    <w:rsid w:val="0016210E"/>
    <w:rsid w:val="001B2C06"/>
    <w:rsid w:val="002071DF"/>
    <w:rsid w:val="0021079E"/>
    <w:rsid w:val="00242981"/>
    <w:rsid w:val="00251C74"/>
    <w:rsid w:val="00264545"/>
    <w:rsid w:val="002F3482"/>
    <w:rsid w:val="00322FD8"/>
    <w:rsid w:val="00324123"/>
    <w:rsid w:val="00382B61"/>
    <w:rsid w:val="0039375A"/>
    <w:rsid w:val="003A21A9"/>
    <w:rsid w:val="003C7759"/>
    <w:rsid w:val="003E2501"/>
    <w:rsid w:val="003F1BA8"/>
    <w:rsid w:val="0040414A"/>
    <w:rsid w:val="00423C95"/>
    <w:rsid w:val="00440481"/>
    <w:rsid w:val="00457A45"/>
    <w:rsid w:val="004631A7"/>
    <w:rsid w:val="004738BF"/>
    <w:rsid w:val="00490AF2"/>
    <w:rsid w:val="004B643B"/>
    <w:rsid w:val="004C1C41"/>
    <w:rsid w:val="004F02F7"/>
    <w:rsid w:val="004F7EA3"/>
    <w:rsid w:val="00505237"/>
    <w:rsid w:val="005060AF"/>
    <w:rsid w:val="00534E2B"/>
    <w:rsid w:val="00567688"/>
    <w:rsid w:val="00576907"/>
    <w:rsid w:val="00584A87"/>
    <w:rsid w:val="005B1012"/>
    <w:rsid w:val="005B3393"/>
    <w:rsid w:val="005B40C2"/>
    <w:rsid w:val="005C57A7"/>
    <w:rsid w:val="005D4BEA"/>
    <w:rsid w:val="005E5636"/>
    <w:rsid w:val="00665301"/>
    <w:rsid w:val="00672F4A"/>
    <w:rsid w:val="00690F7E"/>
    <w:rsid w:val="006A52D5"/>
    <w:rsid w:val="006B7D58"/>
    <w:rsid w:val="00717DCE"/>
    <w:rsid w:val="007A1BBC"/>
    <w:rsid w:val="007A4E0F"/>
    <w:rsid w:val="007A7BFB"/>
    <w:rsid w:val="007E328C"/>
    <w:rsid w:val="007F39FE"/>
    <w:rsid w:val="007F6FDF"/>
    <w:rsid w:val="008059C3"/>
    <w:rsid w:val="00827340"/>
    <w:rsid w:val="00832029"/>
    <w:rsid w:val="00863BAE"/>
    <w:rsid w:val="00863EF5"/>
    <w:rsid w:val="00876C89"/>
    <w:rsid w:val="00884DD6"/>
    <w:rsid w:val="008B4DED"/>
    <w:rsid w:val="008D7FCD"/>
    <w:rsid w:val="00917862"/>
    <w:rsid w:val="00930939"/>
    <w:rsid w:val="00965E4E"/>
    <w:rsid w:val="00986D43"/>
    <w:rsid w:val="0099238F"/>
    <w:rsid w:val="009978DE"/>
    <w:rsid w:val="009A1529"/>
    <w:rsid w:val="009B71A7"/>
    <w:rsid w:val="009D4694"/>
    <w:rsid w:val="009E57E6"/>
    <w:rsid w:val="00A36BC7"/>
    <w:rsid w:val="00A67351"/>
    <w:rsid w:val="00A74CDC"/>
    <w:rsid w:val="00A83361"/>
    <w:rsid w:val="00AC59E2"/>
    <w:rsid w:val="00AC70CB"/>
    <w:rsid w:val="00AD34B7"/>
    <w:rsid w:val="00AD4F39"/>
    <w:rsid w:val="00AF3CDA"/>
    <w:rsid w:val="00B17398"/>
    <w:rsid w:val="00B22DD0"/>
    <w:rsid w:val="00B310A1"/>
    <w:rsid w:val="00B706E0"/>
    <w:rsid w:val="00BB3571"/>
    <w:rsid w:val="00BB6D12"/>
    <w:rsid w:val="00BE58FD"/>
    <w:rsid w:val="00C56045"/>
    <w:rsid w:val="00C56EC5"/>
    <w:rsid w:val="00C75325"/>
    <w:rsid w:val="00C81127"/>
    <w:rsid w:val="00C91D99"/>
    <w:rsid w:val="00C9443F"/>
    <w:rsid w:val="00CB3311"/>
    <w:rsid w:val="00D31C07"/>
    <w:rsid w:val="00D515FE"/>
    <w:rsid w:val="00D70800"/>
    <w:rsid w:val="00DB74DD"/>
    <w:rsid w:val="00DD198E"/>
    <w:rsid w:val="00DE447E"/>
    <w:rsid w:val="00E052DC"/>
    <w:rsid w:val="00E208E8"/>
    <w:rsid w:val="00E33E44"/>
    <w:rsid w:val="00E51591"/>
    <w:rsid w:val="00E57A5D"/>
    <w:rsid w:val="00E65FE8"/>
    <w:rsid w:val="00EE5572"/>
    <w:rsid w:val="00EE6874"/>
    <w:rsid w:val="00EF1EF7"/>
    <w:rsid w:val="00F24B64"/>
    <w:rsid w:val="00F40722"/>
    <w:rsid w:val="00F4637B"/>
    <w:rsid w:val="00F5441A"/>
    <w:rsid w:val="00FC3858"/>
    <w:rsid w:val="00FC4565"/>
    <w:rsid w:val="00FD2B01"/>
    <w:rsid w:val="00FF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311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10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310A1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B310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310A1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B310A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10A1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0B0CE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0B0CEB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rsid w:val="00672F4A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672F4A"/>
    <w:rPr>
      <w:rFonts w:cs="Times New Roman"/>
    </w:rPr>
  </w:style>
  <w:style w:type="paragraph" w:styleId="ListParagraph">
    <w:name w:val="List Paragraph"/>
    <w:basedOn w:val="Normal"/>
    <w:uiPriority w:val="99"/>
    <w:qFormat/>
    <w:rsid w:val="00672F4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8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naiba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125</TotalTime>
  <Pages>3</Pages>
  <Words>95</Words>
  <Characters>547</Characters>
  <Application>Microsoft Office Outlook</Application>
  <DocSecurity>0</DocSecurity>
  <Lines>0</Lines>
  <Paragraphs>0</Paragraphs>
  <ScaleCrop>false</ScaleCrop>
  <Company>AIBANG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SHIWEI</dc:creator>
  <cp:keywords/>
  <dc:description/>
  <cp:lastModifiedBy>Administrator</cp:lastModifiedBy>
  <cp:revision>216</cp:revision>
  <cp:lastPrinted>2017-04-09T02:09:00Z</cp:lastPrinted>
  <dcterms:created xsi:type="dcterms:W3CDTF">2016-03-17T01:45:00Z</dcterms:created>
  <dcterms:modified xsi:type="dcterms:W3CDTF">2019-03-28T03:20:00Z</dcterms:modified>
</cp:coreProperties>
</file>