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9D2" w:rsidRPr="001757A5" w:rsidRDefault="005159D2" w:rsidP="0032028B">
      <w:pPr>
        <w:spacing w:line="440" w:lineRule="exact"/>
        <w:jc w:val="center"/>
        <w:rPr>
          <w:rFonts w:ascii="Microsoft Yahei" w:hAnsi="Microsoft Yahei"/>
          <w:b/>
          <w:color w:val="000000"/>
          <w:sz w:val="36"/>
          <w:szCs w:val="36"/>
          <w:shd w:val="clear" w:color="auto" w:fill="FFFFFF"/>
        </w:rPr>
      </w:pPr>
      <w:r w:rsidRPr="001757A5">
        <w:rPr>
          <w:rFonts w:ascii="Microsoft Yahei" w:hAnsi="Microsoft Yahei" w:hint="eastAsia"/>
          <w:b/>
          <w:color w:val="000000"/>
          <w:sz w:val="36"/>
          <w:szCs w:val="36"/>
          <w:shd w:val="clear" w:color="auto" w:fill="FFFFFF"/>
        </w:rPr>
        <w:t>餐车乘务员</w:t>
      </w:r>
    </w:p>
    <w:p w:rsidR="005159D2" w:rsidRPr="001757A5" w:rsidRDefault="005159D2" w:rsidP="0032028B">
      <w:pPr>
        <w:spacing w:line="440" w:lineRule="exact"/>
        <w:jc w:val="center"/>
        <w:rPr>
          <w:rFonts w:ascii="Microsoft Yahei" w:hAnsi="Microsoft Yahei"/>
          <w:b/>
          <w:color w:val="000000"/>
          <w:sz w:val="36"/>
          <w:szCs w:val="36"/>
          <w:shd w:val="clear" w:color="auto" w:fill="FFFFFF"/>
        </w:rPr>
      </w:pP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b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 w:hint="eastAsia"/>
          <w:b/>
          <w:color w:val="000000"/>
          <w:sz w:val="28"/>
          <w:szCs w:val="28"/>
          <w:shd w:val="clear" w:color="auto" w:fill="FFFFFF"/>
        </w:rPr>
        <w:t>一、岗位职责</w:t>
      </w:r>
      <w:r w:rsidRPr="001757A5">
        <w:rPr>
          <w:rFonts w:ascii="Microsoft Yahei" w:hAnsi="Microsoft Yahei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1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、引导旅客入座，旅客咨询；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2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、负责高铁上乘客餐饮工作及餐服工作（餐食、咖啡、果汁，水果，特产等售卖服务工作）；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3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、负责销售铁路部门指定的餐饮及配餐服务；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4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、负责列车上头等舱的乘客箱包的摆放整齐及服务；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5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、处理突发事件及领导交办的其它事项。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b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 w:hint="eastAsia"/>
          <w:b/>
          <w:color w:val="000000"/>
          <w:sz w:val="28"/>
          <w:szCs w:val="28"/>
          <w:shd w:val="clear" w:color="auto" w:fill="FFFFFF"/>
        </w:rPr>
        <w:t>二、招聘条件</w:t>
      </w:r>
      <w:r w:rsidRPr="001757A5">
        <w:rPr>
          <w:rFonts w:ascii="Microsoft Yahei" w:hAnsi="Microsoft Yahei"/>
          <w:b/>
          <w:color w:val="000000"/>
          <w:sz w:val="28"/>
          <w:szCs w:val="28"/>
          <w:shd w:val="clear" w:color="auto" w:fill="FFFFFF"/>
        </w:rPr>
        <w:t>: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1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、中专及以上学历；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2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、十七至二十八</w:t>
      </w:r>
      <w:bookmarkStart w:id="0" w:name="_GoBack"/>
      <w:bookmarkEnd w:id="0"/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周岁；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3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、身体健康无疾病，无传染病、心脏病、一级色盲、色弱等；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4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、五官端正，形象气质佳、体态匀称、无纹身、无疤痕；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5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、男：净身高：</w:t>
      </w: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175cm-182cm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；女：净身高</w:t>
      </w: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163cm-172cm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，体重</w:t>
      </w: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45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公斤</w:t>
      </w: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—55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公斤；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6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、普通话标准，吐词清晰、善于表达等；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7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、政审：政治可靠无前科，热爱客运服务工作，政治审查合格；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8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、户口：不限。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b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 w:hint="eastAsia"/>
          <w:b/>
          <w:color w:val="000000"/>
          <w:sz w:val="28"/>
          <w:szCs w:val="28"/>
          <w:shd w:val="clear" w:color="auto" w:fill="FFFFFF"/>
        </w:rPr>
        <w:t>三、待遇标准</w:t>
      </w:r>
      <w:r w:rsidRPr="001757A5">
        <w:rPr>
          <w:rFonts w:ascii="Microsoft Yahei" w:hAnsi="Microsoft Yahei"/>
          <w:b/>
          <w:color w:val="000000"/>
          <w:sz w:val="28"/>
          <w:szCs w:val="28"/>
          <w:shd w:val="clear" w:color="auto" w:fill="FFFFFF"/>
        </w:rPr>
        <w:t xml:space="preserve">: 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1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、试用期三个月工资</w:t>
      </w: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1500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元左右</w:t>
      </w: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/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月；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2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、转正后底薪</w:t>
      </w: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1500+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提成</w:t>
      </w: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+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绩效。综合平均工资</w:t>
      </w: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3000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元</w:t>
      </w: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-6000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元；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3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、试用期满，转正后签订合同办理五险；</w:t>
      </w:r>
    </w:p>
    <w:p w:rsidR="005159D2" w:rsidRPr="001757A5" w:rsidRDefault="005159D2" w:rsidP="0032028B">
      <w:pPr>
        <w:spacing w:line="440" w:lineRule="exact"/>
        <w:jc w:val="left"/>
        <w:rPr>
          <w:rFonts w:ascii="Microsoft Yahei" w:hAnsi="Microsoft Yahei"/>
          <w:color w:val="000000"/>
          <w:sz w:val="28"/>
          <w:szCs w:val="28"/>
          <w:shd w:val="clear" w:color="auto" w:fill="FFFFFF"/>
        </w:rPr>
      </w:pP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4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、日常工作时间执行上一休一或上二休二（每个月工作</w:t>
      </w:r>
      <w:r w:rsidRPr="001757A5">
        <w:rPr>
          <w:rFonts w:ascii="Microsoft Yahei" w:hAnsi="Microsoft Yahei"/>
          <w:color w:val="000000"/>
          <w:sz w:val="28"/>
          <w:szCs w:val="28"/>
          <w:shd w:val="clear" w:color="auto" w:fill="FFFFFF"/>
        </w:rPr>
        <w:t>15-18</w:t>
      </w:r>
      <w:r w:rsidRPr="001757A5">
        <w:rPr>
          <w:rFonts w:ascii="Microsoft Yahei" w:hAnsi="Microsoft Yahei" w:hint="eastAsia"/>
          <w:color w:val="000000"/>
          <w:sz w:val="28"/>
          <w:szCs w:val="28"/>
          <w:shd w:val="clear" w:color="auto" w:fill="FFFFFF"/>
        </w:rPr>
        <w:t>天左右）；</w:t>
      </w:r>
    </w:p>
    <w:p w:rsidR="005159D2" w:rsidRPr="001757A5" w:rsidRDefault="005159D2" w:rsidP="004367F5">
      <w:pPr>
        <w:jc w:val="center"/>
        <w:rPr>
          <w:color w:val="000000"/>
        </w:rPr>
      </w:pPr>
      <w:r w:rsidRPr="001757A5">
        <w:rPr>
          <w:noProof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7" type="#_x0000_t75" style="width:436.5pt;height:290.25pt;visibility:visible">
            <v:imagedata r:id="rId7" o:title=""/>
          </v:shape>
        </w:pict>
      </w:r>
      <w:r w:rsidRPr="001757A5">
        <w:rPr>
          <w:noProof/>
          <w:color w:val="000000"/>
        </w:rPr>
        <w:pict>
          <v:shape id="图片 2" o:spid="_x0000_i1028" type="#_x0000_t75" style="width:427.5pt;height:284.25pt;visibility:visible">
            <v:imagedata r:id="rId8" o:title=""/>
          </v:shape>
        </w:pict>
      </w:r>
    </w:p>
    <w:sectPr w:rsidR="005159D2" w:rsidRPr="001757A5" w:rsidSect="00F40722">
      <w:headerReference w:type="default" r:id="rId9"/>
      <w:footerReference w:type="default" r:id="rId10"/>
      <w:pgSz w:w="11906" w:h="16838"/>
      <w:pgMar w:top="1440" w:right="851" w:bottom="1440" w:left="85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59D2" w:rsidRDefault="005159D2" w:rsidP="00B310A1">
      <w:r>
        <w:separator/>
      </w:r>
    </w:p>
  </w:endnote>
  <w:endnote w:type="continuationSeparator" w:id="1">
    <w:p w:rsidR="005159D2" w:rsidRDefault="005159D2" w:rsidP="00B310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icrosoft Yahe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9D2" w:rsidRPr="00665301" w:rsidRDefault="005159D2" w:rsidP="000B0CEB">
    <w:pPr>
      <w:pStyle w:val="Footer"/>
      <w:rPr>
        <w:sz w:val="21"/>
        <w:szCs w:val="21"/>
      </w:rPr>
    </w:pPr>
    <w:r w:rsidRPr="00665301">
      <w:rPr>
        <w:rFonts w:hint="eastAsia"/>
        <w:sz w:val="21"/>
        <w:szCs w:val="21"/>
        <w:lang w:val="zh-CN"/>
      </w:rPr>
      <w:t>公司网址：</w:t>
    </w:r>
    <w:r>
      <w:rPr>
        <w:noProof/>
      </w:rPr>
      <w:pict>
        <v:rect id="矩形 40" o:spid="_x0000_s2050" style="position:absolute;margin-left:0;margin-top:0;width:562.65pt;height:797.1pt;z-index:251662336;visibility:visible;mso-position-horizontal:center;mso-position-horizontal-relative:page;mso-position-vertical:center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" filled="f" strokecolor="#938953" strokeweight="2pt">
          <w10:wrap anchorx="page" anchory="page"/>
        </v:rect>
      </w:pict>
    </w:r>
    <w:hyperlink r:id="rId1" w:history="1">
      <w:r w:rsidRPr="00665301">
        <w:rPr>
          <w:rStyle w:val="Hyperlink"/>
          <w:color w:val="auto"/>
          <w:sz w:val="21"/>
          <w:szCs w:val="21"/>
          <w:lang w:val="zh-CN"/>
        </w:rPr>
        <w:t>http://www.cnaibang.com</w:t>
      </w:r>
    </w:hyperlink>
    <w:r w:rsidRPr="00665301">
      <w:rPr>
        <w:rFonts w:hint="eastAsia"/>
        <w:sz w:val="21"/>
        <w:szCs w:val="21"/>
        <w:lang w:val="zh-CN"/>
      </w:rPr>
      <w:t>电话：</w:t>
    </w:r>
    <w:r>
      <w:rPr>
        <w:sz w:val="21"/>
        <w:szCs w:val="21"/>
        <w:lang w:val="zh-CN"/>
      </w:rPr>
      <w:t>0534-8982898</w:t>
    </w:r>
    <w:r w:rsidRPr="00665301">
      <w:rPr>
        <w:sz w:val="21"/>
        <w:szCs w:val="21"/>
        <w:lang w:val="zh-CN"/>
      </w:rPr>
      <w:t xml:space="preserve">  1</w:t>
    </w:r>
    <w:r>
      <w:rPr>
        <w:sz w:val="21"/>
        <w:szCs w:val="21"/>
        <w:lang w:val="zh-CN"/>
      </w:rPr>
      <w:t>7667369888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59D2" w:rsidRDefault="005159D2" w:rsidP="00B310A1">
      <w:r>
        <w:separator/>
      </w:r>
    </w:p>
  </w:footnote>
  <w:footnote w:type="continuationSeparator" w:id="1">
    <w:p w:rsidR="005159D2" w:rsidRDefault="005159D2" w:rsidP="00B310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9D2" w:rsidRDefault="005159D2" w:rsidP="00505237">
    <w:pPr>
      <w:pStyle w:val="Header"/>
      <w:jc w:val="lef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7" o:spid="_x0000_s2049" type="#_x0000_t202" style="position:absolute;margin-left:84.2pt;margin-top:.2pt;width:356.25pt;height:57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" filled="f" stroked="f" strokeweight=".5pt">
          <v:textbox>
            <w:txbxContent>
              <w:p w:rsidR="005159D2" w:rsidRPr="00F40722" w:rsidRDefault="005159D2" w:rsidP="00F40722">
                <w:pPr>
                  <w:jc w:val="center"/>
                  <w:rPr>
                    <w:b/>
                    <w:sz w:val="44"/>
                    <w:szCs w:val="44"/>
                  </w:rPr>
                </w:pPr>
                <w:r w:rsidRPr="00F40722">
                  <w:rPr>
                    <w:rFonts w:hint="eastAsia"/>
                    <w:b/>
                    <w:sz w:val="44"/>
                    <w:szCs w:val="44"/>
                  </w:rPr>
                  <w:t>德州爱邦人力资源服务有限公司</w:t>
                </w:r>
              </w:p>
              <w:p w:rsidR="005159D2" w:rsidRPr="00F40722" w:rsidRDefault="005159D2" w:rsidP="00F40722">
                <w:pPr>
                  <w:jc w:val="center"/>
                  <w:rPr>
                    <w:sz w:val="28"/>
                    <w:szCs w:val="28"/>
                  </w:rPr>
                </w:pPr>
                <w:r w:rsidRPr="00F40722">
                  <w:rPr>
                    <w:sz w:val="28"/>
                    <w:szCs w:val="28"/>
                  </w:rPr>
                  <w:t>Dezhou AiBang Human Resource CO.,LTD</w:t>
                </w:r>
              </w:p>
            </w:txbxContent>
          </v:textbox>
        </v:shape>
      </w:pict>
    </w:r>
    <w:r w:rsidRPr="00F35D9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3" o:spid="_x0000_i1026" type="#_x0000_t75" style="width:54pt;height:57pt;visibility:visible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12088"/>
    <w:multiLevelType w:val="hybridMultilevel"/>
    <w:tmpl w:val="33861F68"/>
    <w:lvl w:ilvl="0" w:tplc="895E6C46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6874"/>
    <w:rsid w:val="00014D82"/>
    <w:rsid w:val="0001540C"/>
    <w:rsid w:val="0001695D"/>
    <w:rsid w:val="0002480F"/>
    <w:rsid w:val="000451F3"/>
    <w:rsid w:val="00053263"/>
    <w:rsid w:val="000733A7"/>
    <w:rsid w:val="00083228"/>
    <w:rsid w:val="000A10B4"/>
    <w:rsid w:val="000A27FF"/>
    <w:rsid w:val="000B0CEB"/>
    <w:rsid w:val="000B5972"/>
    <w:rsid w:val="000C6386"/>
    <w:rsid w:val="000F6A9D"/>
    <w:rsid w:val="00102F34"/>
    <w:rsid w:val="00107EA6"/>
    <w:rsid w:val="001400AA"/>
    <w:rsid w:val="0016210E"/>
    <w:rsid w:val="001757A5"/>
    <w:rsid w:val="001B2C06"/>
    <w:rsid w:val="002071DF"/>
    <w:rsid w:val="0021079E"/>
    <w:rsid w:val="00251C74"/>
    <w:rsid w:val="00264545"/>
    <w:rsid w:val="0032028B"/>
    <w:rsid w:val="00322FD8"/>
    <w:rsid w:val="00324123"/>
    <w:rsid w:val="00382B61"/>
    <w:rsid w:val="0039375A"/>
    <w:rsid w:val="003A21A9"/>
    <w:rsid w:val="003B0B8D"/>
    <w:rsid w:val="003C7759"/>
    <w:rsid w:val="003E2501"/>
    <w:rsid w:val="003F1BA8"/>
    <w:rsid w:val="0040414A"/>
    <w:rsid w:val="00423C95"/>
    <w:rsid w:val="004367F5"/>
    <w:rsid w:val="00440481"/>
    <w:rsid w:val="00457A45"/>
    <w:rsid w:val="004631A7"/>
    <w:rsid w:val="00490AF2"/>
    <w:rsid w:val="004B643B"/>
    <w:rsid w:val="00505237"/>
    <w:rsid w:val="005060AF"/>
    <w:rsid w:val="005159D2"/>
    <w:rsid w:val="00534E2B"/>
    <w:rsid w:val="00567688"/>
    <w:rsid w:val="00576907"/>
    <w:rsid w:val="00584A87"/>
    <w:rsid w:val="005B1012"/>
    <w:rsid w:val="005B3393"/>
    <w:rsid w:val="005B40C2"/>
    <w:rsid w:val="005C57A7"/>
    <w:rsid w:val="005D4BEA"/>
    <w:rsid w:val="00665301"/>
    <w:rsid w:val="00672F4A"/>
    <w:rsid w:val="00690F7E"/>
    <w:rsid w:val="006A52D5"/>
    <w:rsid w:val="006B7D58"/>
    <w:rsid w:val="006C4E6E"/>
    <w:rsid w:val="00717DCE"/>
    <w:rsid w:val="007A1BBC"/>
    <w:rsid w:val="007A4E0F"/>
    <w:rsid w:val="007A7BFB"/>
    <w:rsid w:val="007E328C"/>
    <w:rsid w:val="007F39FE"/>
    <w:rsid w:val="007F6FDF"/>
    <w:rsid w:val="008043E2"/>
    <w:rsid w:val="008059C3"/>
    <w:rsid w:val="008368AE"/>
    <w:rsid w:val="00863BAE"/>
    <w:rsid w:val="00863EF5"/>
    <w:rsid w:val="00876C89"/>
    <w:rsid w:val="00884DD6"/>
    <w:rsid w:val="008D7FCD"/>
    <w:rsid w:val="008E3D7E"/>
    <w:rsid w:val="00917862"/>
    <w:rsid w:val="00930939"/>
    <w:rsid w:val="00965E4E"/>
    <w:rsid w:val="00975CE0"/>
    <w:rsid w:val="00986D43"/>
    <w:rsid w:val="0099238F"/>
    <w:rsid w:val="009978DE"/>
    <w:rsid w:val="009A1529"/>
    <w:rsid w:val="009B71A7"/>
    <w:rsid w:val="009D4694"/>
    <w:rsid w:val="009E06A2"/>
    <w:rsid w:val="009E57E6"/>
    <w:rsid w:val="00A36BC7"/>
    <w:rsid w:val="00A6349F"/>
    <w:rsid w:val="00A67351"/>
    <w:rsid w:val="00A74CDC"/>
    <w:rsid w:val="00A83361"/>
    <w:rsid w:val="00AC59E2"/>
    <w:rsid w:val="00AC70CB"/>
    <w:rsid w:val="00AD4F39"/>
    <w:rsid w:val="00AF3CDA"/>
    <w:rsid w:val="00B22DD0"/>
    <w:rsid w:val="00B310A1"/>
    <w:rsid w:val="00B706E0"/>
    <w:rsid w:val="00BB3571"/>
    <w:rsid w:val="00BE58FD"/>
    <w:rsid w:val="00C56EC5"/>
    <w:rsid w:val="00C75325"/>
    <w:rsid w:val="00C81127"/>
    <w:rsid w:val="00C9443F"/>
    <w:rsid w:val="00CB3311"/>
    <w:rsid w:val="00D31C07"/>
    <w:rsid w:val="00D70549"/>
    <w:rsid w:val="00D70800"/>
    <w:rsid w:val="00DB74DD"/>
    <w:rsid w:val="00DD198E"/>
    <w:rsid w:val="00DD4E88"/>
    <w:rsid w:val="00DE447E"/>
    <w:rsid w:val="00E052DC"/>
    <w:rsid w:val="00E33E44"/>
    <w:rsid w:val="00E51591"/>
    <w:rsid w:val="00E65FE8"/>
    <w:rsid w:val="00ED05D2"/>
    <w:rsid w:val="00EE5572"/>
    <w:rsid w:val="00EE6874"/>
    <w:rsid w:val="00F24B64"/>
    <w:rsid w:val="00F35D9E"/>
    <w:rsid w:val="00F40722"/>
    <w:rsid w:val="00F4637B"/>
    <w:rsid w:val="00F5441A"/>
    <w:rsid w:val="00FC3858"/>
    <w:rsid w:val="00FC4565"/>
    <w:rsid w:val="00FE3747"/>
    <w:rsid w:val="00FF2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311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310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310A1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B310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310A1"/>
    <w:rPr>
      <w:rFonts w:cs="Times New Roman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B310A1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310A1"/>
    <w:rPr>
      <w:rFonts w:cs="Times New Roman"/>
      <w:sz w:val="18"/>
      <w:szCs w:val="18"/>
    </w:rPr>
  </w:style>
  <w:style w:type="character" w:styleId="Hyperlink">
    <w:name w:val="Hyperlink"/>
    <w:basedOn w:val="DefaultParagraphFont"/>
    <w:uiPriority w:val="99"/>
    <w:rsid w:val="000B0CE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0B0CEB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99"/>
    <w:qFormat/>
    <w:rsid w:val="00672F4A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672F4A"/>
    <w:rPr>
      <w:rFonts w:cs="Times New Roman"/>
    </w:rPr>
  </w:style>
  <w:style w:type="paragraph" w:styleId="ListParagraph">
    <w:name w:val="List Paragraph"/>
    <w:basedOn w:val="Normal"/>
    <w:uiPriority w:val="99"/>
    <w:qFormat/>
    <w:rsid w:val="00672F4A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787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87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naiba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113</TotalTime>
  <Pages>2</Pages>
  <Words>69</Words>
  <Characters>394</Characters>
  <Application>Microsoft Office Outlook</Application>
  <DocSecurity>0</DocSecurity>
  <Lines>0</Lines>
  <Paragraphs>0</Paragraphs>
  <ScaleCrop>false</ScaleCrop>
  <Company>AIBANG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SHIWEI</dc:creator>
  <cp:keywords/>
  <dc:description/>
  <cp:lastModifiedBy>Administrator</cp:lastModifiedBy>
  <cp:revision>218</cp:revision>
  <dcterms:created xsi:type="dcterms:W3CDTF">2016-03-17T01:45:00Z</dcterms:created>
  <dcterms:modified xsi:type="dcterms:W3CDTF">2019-03-28T03:17:00Z</dcterms:modified>
</cp:coreProperties>
</file>